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225279" w:rsidTr="005F3D79">
        <w:trPr>
          <w:trHeight w:val="454"/>
        </w:trPr>
        <w:tc>
          <w:tcPr>
            <w:tcW w:w="10206" w:type="dxa"/>
          </w:tcPr>
          <w:p w:rsidR="00F80E19" w:rsidRDefault="00F80E19" w:rsidP="0019489F">
            <w:pPr>
              <w:jc w:val="center"/>
              <w:rPr>
                <w:sz w:val="32"/>
                <w:szCs w:val="32"/>
              </w:rPr>
            </w:pPr>
            <w:r w:rsidRPr="00F80E19">
              <w:rPr>
                <w:sz w:val="32"/>
                <w:szCs w:val="32"/>
              </w:rPr>
              <w:t>МКУ «Лопухинский дом культуры»</w:t>
            </w:r>
          </w:p>
          <w:p w:rsidR="007539A3" w:rsidRPr="00977A26" w:rsidRDefault="00F80E19" w:rsidP="0019489F">
            <w:pPr>
              <w:jc w:val="center"/>
              <w:rPr>
                <w:sz w:val="22"/>
                <w:szCs w:val="22"/>
              </w:rPr>
            </w:pPr>
            <w:r w:rsidRPr="00F80E19">
              <w:rPr>
                <w:sz w:val="22"/>
                <w:szCs w:val="22"/>
              </w:rPr>
              <w:t>Ленинградская обл., Ломоносовский р- н., д. Лопухинка, ул. Первомайская д. 1 В</w:t>
            </w:r>
          </w:p>
        </w:tc>
      </w:tr>
    </w:tbl>
    <w:p w:rsidR="00325061" w:rsidRDefault="00325061"/>
    <w:tbl>
      <w:tblPr>
        <w:tblW w:w="10348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9"/>
        <w:gridCol w:w="254"/>
        <w:gridCol w:w="142"/>
        <w:gridCol w:w="4819"/>
        <w:gridCol w:w="142"/>
      </w:tblGrid>
      <w:tr w:rsidR="00225279" w:rsidTr="00551700"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6F0737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268EFD9" wp14:editId="5EC606CF">
                  <wp:extent cx="3147060" cy="23602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6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F80E1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E002F21" wp14:editId="181CEF77">
                  <wp:extent cx="3147695" cy="236093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59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Tr="00551700"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882D6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1</w:t>
            </w:r>
            <w:r w:rsidR="00575B57">
              <w:rPr>
                <w:sz w:val="16"/>
                <w:szCs w:val="16"/>
              </w:rPr>
              <w:t xml:space="preserve"> </w:t>
            </w:r>
            <w:r w:rsidR="00F62709">
              <w:rPr>
                <w:sz w:val="16"/>
                <w:szCs w:val="16"/>
              </w:rPr>
              <w:t>–</w:t>
            </w:r>
            <w:r w:rsidR="00575B57">
              <w:rPr>
                <w:sz w:val="16"/>
                <w:szCs w:val="16"/>
              </w:rPr>
              <w:t xml:space="preserve"> </w:t>
            </w:r>
            <w:r w:rsidR="00882D6D">
              <w:rPr>
                <w:sz w:val="16"/>
                <w:szCs w:val="16"/>
              </w:rPr>
              <w:t>Подходы к объекту.</w:t>
            </w:r>
          </w:p>
        </w:tc>
        <w:tc>
          <w:tcPr>
            <w:tcW w:w="283" w:type="dxa"/>
            <w:gridSpan w:val="2"/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2</w:t>
            </w:r>
            <w:r w:rsidR="00575B57">
              <w:rPr>
                <w:sz w:val="16"/>
                <w:szCs w:val="16"/>
              </w:rPr>
              <w:t xml:space="preserve"> –</w:t>
            </w:r>
            <w:r w:rsidR="0019489F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>Выделенное место парковки для инвалидов.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91B600E" wp14:editId="1A40B8ED">
                  <wp:extent cx="3147695" cy="23609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6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0032CA5" wp14:editId="54D499E5">
                  <wp:extent cx="3147060" cy="23602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5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87305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3</w:t>
            </w:r>
            <w:r w:rsidR="00575B57">
              <w:rPr>
                <w:sz w:val="16"/>
                <w:szCs w:val="16"/>
              </w:rPr>
              <w:t xml:space="preserve"> –</w:t>
            </w:r>
            <w:r w:rsidR="00BF4A04">
              <w:rPr>
                <w:sz w:val="16"/>
                <w:szCs w:val="16"/>
              </w:rPr>
              <w:t xml:space="preserve"> </w:t>
            </w:r>
            <w:r w:rsidR="005A23C1">
              <w:rPr>
                <w:sz w:val="16"/>
                <w:szCs w:val="16"/>
              </w:rPr>
              <w:t xml:space="preserve"> </w:t>
            </w:r>
            <w:r w:rsidR="00873051">
              <w:rPr>
                <w:sz w:val="16"/>
                <w:szCs w:val="16"/>
              </w:rPr>
              <w:t>Подходы к объекту.</w:t>
            </w:r>
            <w:r w:rsidR="00551700">
              <w:rPr>
                <w:sz w:val="16"/>
                <w:szCs w:val="16"/>
              </w:rPr>
              <w:t xml:space="preserve"> Места отдыха.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F71F8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183202">
              <w:rPr>
                <w:sz w:val="16"/>
                <w:szCs w:val="16"/>
              </w:rPr>
              <w:t xml:space="preserve"> </w:t>
            </w:r>
            <w:r w:rsidR="005F71F8">
              <w:rPr>
                <w:sz w:val="16"/>
                <w:szCs w:val="16"/>
              </w:rPr>
              <w:t>Главный вход.</w:t>
            </w:r>
            <w:r w:rsidR="001F3553">
              <w:rPr>
                <w:sz w:val="16"/>
                <w:szCs w:val="16"/>
              </w:rPr>
              <w:t xml:space="preserve"> 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B20CBDE" wp14:editId="3439F025">
                  <wp:extent cx="3013710" cy="22606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459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DBE95E2" wp14:editId="0388BBCC">
                  <wp:extent cx="3013075" cy="225996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5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5</w:t>
            </w:r>
            <w:r w:rsidR="00575B57">
              <w:rPr>
                <w:sz w:val="16"/>
                <w:szCs w:val="16"/>
              </w:rPr>
              <w:t xml:space="preserve"> –</w:t>
            </w:r>
            <w:r w:rsidR="00B03581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>Пандус.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6</w:t>
            </w:r>
            <w:r w:rsidR="00575B57">
              <w:rPr>
                <w:sz w:val="16"/>
                <w:szCs w:val="16"/>
              </w:rPr>
              <w:t xml:space="preserve"> –</w:t>
            </w:r>
            <w:r w:rsidR="00C24819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>Пандус.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F993988" wp14:editId="2440E7A1">
                  <wp:extent cx="3013710" cy="226060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5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F80E19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02E16E" wp14:editId="2E8F1FEA">
                  <wp:extent cx="3013075" cy="2259965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58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EB642A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EB642A" w:rsidRDefault="00692A2D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EB642A">
              <w:rPr>
                <w:sz w:val="16"/>
                <w:szCs w:val="16"/>
              </w:rPr>
              <w:t>Фото №</w:t>
            </w:r>
            <w:r w:rsidR="006D6D48" w:rsidRPr="00EB642A">
              <w:rPr>
                <w:sz w:val="16"/>
                <w:szCs w:val="16"/>
              </w:rPr>
              <w:t>7</w:t>
            </w:r>
            <w:r w:rsidR="00575B57" w:rsidRPr="00EB642A">
              <w:rPr>
                <w:sz w:val="16"/>
                <w:szCs w:val="16"/>
              </w:rPr>
              <w:t xml:space="preserve"> –</w:t>
            </w:r>
            <w:r w:rsidR="00C7598D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 xml:space="preserve">Наружная лестница, тактильные напольные указатели.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EB642A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EB642A" w:rsidRDefault="00692A2D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EB642A">
              <w:rPr>
                <w:sz w:val="16"/>
                <w:szCs w:val="16"/>
              </w:rPr>
              <w:t>Фото №</w:t>
            </w:r>
            <w:r w:rsidR="006D6D48" w:rsidRPr="00EB642A">
              <w:rPr>
                <w:sz w:val="16"/>
                <w:szCs w:val="16"/>
              </w:rPr>
              <w:t>8</w:t>
            </w:r>
            <w:r w:rsidR="00575B57" w:rsidRPr="00EB642A">
              <w:rPr>
                <w:sz w:val="16"/>
                <w:szCs w:val="16"/>
              </w:rPr>
              <w:t xml:space="preserve"> –</w:t>
            </w:r>
            <w:r w:rsidR="00551700">
              <w:rPr>
                <w:sz w:val="16"/>
                <w:szCs w:val="16"/>
              </w:rPr>
              <w:t>Входная площадка.</w:t>
            </w:r>
          </w:p>
        </w:tc>
      </w:tr>
      <w:tr w:rsidR="00F629AE" w:rsidTr="00551700"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31095D3" wp14:editId="2E505FF3">
                  <wp:extent cx="3166110" cy="237490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458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C7DABC5" wp14:editId="5C3381C7">
                  <wp:extent cx="3094990" cy="232156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45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Tr="00551700"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9</w:t>
            </w:r>
            <w:r w:rsidR="00882D6D">
              <w:rPr>
                <w:sz w:val="16"/>
                <w:szCs w:val="16"/>
              </w:rPr>
              <w:t xml:space="preserve"> –</w:t>
            </w:r>
            <w:r w:rsidR="001F3553">
              <w:rPr>
                <w:sz w:val="16"/>
                <w:szCs w:val="16"/>
              </w:rPr>
              <w:t xml:space="preserve"> </w:t>
            </w:r>
            <w:r w:rsidR="00551700" w:rsidRPr="00551700">
              <w:rPr>
                <w:sz w:val="16"/>
                <w:szCs w:val="16"/>
              </w:rPr>
              <w:t>Входная дверь.</w:t>
            </w:r>
            <w:r w:rsidR="00551700">
              <w:rPr>
                <w:sz w:val="16"/>
                <w:szCs w:val="16"/>
              </w:rPr>
              <w:t xml:space="preserve"> Информационные таблички.</w:t>
            </w:r>
            <w:r w:rsidR="005F71F8">
              <w:rPr>
                <w:sz w:val="16"/>
                <w:szCs w:val="16"/>
              </w:rPr>
              <w:t xml:space="preserve"> Браиль.</w:t>
            </w:r>
          </w:p>
        </w:tc>
        <w:tc>
          <w:tcPr>
            <w:tcW w:w="396" w:type="dxa"/>
            <w:gridSpan w:val="2"/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10</w:t>
            </w:r>
            <w:r w:rsidR="00575B57">
              <w:rPr>
                <w:sz w:val="16"/>
                <w:szCs w:val="16"/>
              </w:rPr>
              <w:t xml:space="preserve"> –</w:t>
            </w:r>
            <w:r w:rsidR="00EC1BE4">
              <w:rPr>
                <w:sz w:val="16"/>
                <w:szCs w:val="16"/>
              </w:rPr>
              <w:t xml:space="preserve"> </w:t>
            </w:r>
            <w:r w:rsidR="000A1DCE">
              <w:rPr>
                <w:sz w:val="16"/>
                <w:szCs w:val="16"/>
              </w:rPr>
              <w:t xml:space="preserve"> </w:t>
            </w:r>
            <w:r w:rsidR="00551700" w:rsidRPr="00551700">
              <w:rPr>
                <w:sz w:val="16"/>
                <w:szCs w:val="16"/>
              </w:rPr>
              <w:t>Входная дверь.</w:t>
            </w:r>
            <w:r w:rsidR="00551700">
              <w:rPr>
                <w:sz w:val="16"/>
                <w:szCs w:val="16"/>
              </w:rPr>
              <w:t xml:space="preserve"> Кнопка вызова персонала.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98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80E19" w:rsidP="00977A26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F0687A2" wp14:editId="788E319B">
                  <wp:extent cx="3032125" cy="22739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45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80E19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2120CC3" wp14:editId="0980354A">
                  <wp:extent cx="2961005" cy="22205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45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11</w:t>
            </w:r>
            <w:r w:rsidR="00575B57">
              <w:rPr>
                <w:sz w:val="16"/>
                <w:szCs w:val="16"/>
              </w:rPr>
              <w:t xml:space="preserve"> – </w:t>
            </w:r>
            <w:r w:rsidR="00A021ED">
              <w:rPr>
                <w:sz w:val="16"/>
                <w:szCs w:val="16"/>
              </w:rPr>
              <w:t xml:space="preserve">  </w:t>
            </w:r>
            <w:r w:rsidR="005F71F8">
              <w:rPr>
                <w:sz w:val="16"/>
                <w:szCs w:val="16"/>
              </w:rPr>
              <w:t>Наружная в</w:t>
            </w:r>
            <w:r w:rsidR="00551700" w:rsidRPr="00551700">
              <w:rPr>
                <w:sz w:val="16"/>
                <w:szCs w:val="16"/>
              </w:rPr>
              <w:t>ходная дверь.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12</w:t>
            </w:r>
            <w:r w:rsidR="00575B57">
              <w:rPr>
                <w:sz w:val="16"/>
                <w:szCs w:val="16"/>
              </w:rPr>
              <w:t xml:space="preserve"> –</w:t>
            </w:r>
            <w:r w:rsidR="00546257" w:rsidRPr="00F768F1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>Тамбур. Мнемосхема.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F7651" w:rsidP="00747EDF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1688FDF4" wp14:editId="2083283D">
                  <wp:extent cx="3032125" cy="22739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5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F7651" w:rsidP="00B70AD7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2AB7600" wp14:editId="66DACB48">
                  <wp:extent cx="2961005" cy="22205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5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F7D68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13</w:t>
            </w:r>
            <w:r w:rsidR="00575B57">
              <w:rPr>
                <w:sz w:val="16"/>
                <w:szCs w:val="16"/>
              </w:rPr>
              <w:t xml:space="preserve"> –</w:t>
            </w:r>
            <w:r w:rsidR="0000225C">
              <w:t xml:space="preserve"> </w:t>
            </w:r>
            <w:r w:rsidR="00551700">
              <w:rPr>
                <w:sz w:val="16"/>
                <w:szCs w:val="16"/>
              </w:rPr>
              <w:t>Внутренняя входная дверь.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ind w:left="-103" w:right="-51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0361CD">
              <w:rPr>
                <w:sz w:val="16"/>
                <w:szCs w:val="16"/>
              </w:rPr>
              <w:t xml:space="preserve"> </w:t>
            </w:r>
            <w:r w:rsidR="00551700">
              <w:rPr>
                <w:sz w:val="16"/>
                <w:szCs w:val="16"/>
              </w:rPr>
              <w:t xml:space="preserve">Стойка информации (ресепшн). </w:t>
            </w:r>
            <w:r w:rsidR="00551700" w:rsidRPr="00551700">
              <w:rPr>
                <w:sz w:val="16"/>
                <w:szCs w:val="16"/>
              </w:rPr>
              <w:t>Зона ожидания (отдыха).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F7651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B57340" wp14:editId="3613663F">
                  <wp:extent cx="3032125" cy="22739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5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F7651" w:rsidP="00EB642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464C71" wp14:editId="20EF3E74">
                  <wp:extent cx="2961005" cy="22205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58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15</w:t>
            </w:r>
            <w:r w:rsidR="00575B57">
              <w:rPr>
                <w:sz w:val="16"/>
                <w:szCs w:val="16"/>
              </w:rPr>
              <w:t xml:space="preserve"> –</w:t>
            </w:r>
            <w:r w:rsidR="00551700" w:rsidRPr="00551700">
              <w:rPr>
                <w:sz w:val="16"/>
                <w:szCs w:val="16"/>
              </w:rPr>
              <w:t xml:space="preserve"> </w:t>
            </w:r>
            <w:r w:rsidR="00551700" w:rsidRPr="001F3553">
              <w:rPr>
                <w:sz w:val="16"/>
                <w:szCs w:val="16"/>
              </w:rPr>
              <w:t>Пути движения внутри здания</w:t>
            </w:r>
            <w:r w:rsidR="00551700">
              <w:rPr>
                <w:sz w:val="16"/>
                <w:szCs w:val="16"/>
              </w:rPr>
              <w:t>.</w:t>
            </w:r>
            <w:r w:rsidR="00551700" w:rsidRPr="00551700">
              <w:rPr>
                <w:sz w:val="16"/>
                <w:szCs w:val="16"/>
              </w:rPr>
              <w:t xml:space="preserve"> Зона ожидания (отдыха).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51700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16</w:t>
            </w:r>
            <w:r w:rsidR="00575B57">
              <w:rPr>
                <w:sz w:val="16"/>
                <w:szCs w:val="16"/>
              </w:rPr>
              <w:t xml:space="preserve"> –</w:t>
            </w:r>
            <w:r w:rsidR="0000225C">
              <w:t xml:space="preserve"> </w:t>
            </w:r>
            <w:r w:rsidR="00551700" w:rsidRPr="001F3553">
              <w:rPr>
                <w:sz w:val="16"/>
                <w:szCs w:val="16"/>
              </w:rPr>
              <w:t>Пути движения внутри здания</w:t>
            </w:r>
          </w:p>
        </w:tc>
      </w:tr>
      <w:tr w:rsidR="004F10F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7651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3BB2D9" wp14:editId="2E48E5FB">
                  <wp:extent cx="3032125" cy="22739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58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7651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AB9C09" wp14:editId="7B8DD48A">
                  <wp:extent cx="2961005" cy="222059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56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F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10F9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№17</w:t>
            </w:r>
            <w:r w:rsidR="00575B57">
              <w:rPr>
                <w:sz w:val="16"/>
                <w:szCs w:val="16"/>
              </w:rPr>
              <w:t xml:space="preserve"> </w:t>
            </w:r>
            <w:r w:rsidR="003D33D5">
              <w:rPr>
                <w:sz w:val="16"/>
                <w:szCs w:val="16"/>
              </w:rPr>
              <w:t>–</w:t>
            </w:r>
            <w:r w:rsidR="00BA4619">
              <w:rPr>
                <w:sz w:val="16"/>
                <w:szCs w:val="16"/>
              </w:rPr>
              <w:t xml:space="preserve"> </w:t>
            </w:r>
            <w:r w:rsidR="00551700" w:rsidRPr="00551700">
              <w:rPr>
                <w:sz w:val="16"/>
                <w:szCs w:val="16"/>
              </w:rPr>
              <w:t>Гардероб.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C24819" w:rsidP="00551700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 xml:space="preserve">8 – </w:t>
            </w:r>
            <w:r w:rsidR="00551700" w:rsidRPr="001F3553">
              <w:rPr>
                <w:sz w:val="16"/>
                <w:szCs w:val="16"/>
              </w:rPr>
              <w:t>Пути движения внутри здания (двери)</w:t>
            </w:r>
            <w:r w:rsidR="00551700">
              <w:rPr>
                <w:sz w:val="16"/>
                <w:szCs w:val="16"/>
              </w:rPr>
              <w:t>.</w:t>
            </w:r>
          </w:p>
        </w:tc>
      </w:tr>
      <w:tr w:rsidR="00AD2923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81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4F7651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B1FB915" wp14:editId="5B0C1359">
                  <wp:extent cx="3032125" cy="2273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57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23" w:rsidRPr="005F3D79" w:rsidRDefault="00AD2923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4F7651" w:rsidP="00AD2923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4F2A6D" wp14:editId="6D1B836B">
                  <wp:extent cx="2961005" cy="2220595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57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23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AD2923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 w:rsidR="00C2481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– </w:t>
            </w:r>
            <w:r w:rsidR="00551700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23" w:rsidRPr="005F3D79" w:rsidRDefault="00AD2923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C24819" w:rsidP="00551700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20– </w:t>
            </w:r>
            <w:r w:rsidR="00551700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4F7651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8D8865" wp14:editId="77B67383">
                  <wp:extent cx="2961005" cy="222059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56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4F7651" w:rsidP="00790EF2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7A6D37" wp14:editId="4CBC9DF0">
                  <wp:extent cx="2961005" cy="222059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56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1F3553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 xml:space="preserve"> – </w:t>
            </w:r>
            <w:r w:rsidR="00551700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1F3553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1F3553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– </w:t>
            </w:r>
            <w:r w:rsidR="00551700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4F7651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03DA8C" wp14:editId="5DE42F4F">
                  <wp:extent cx="3032125" cy="22739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57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4F7651" w:rsidP="00790EF2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F7CCAF" wp14:editId="5E740706">
                  <wp:extent cx="2961005" cy="222059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456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1F3553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 xml:space="preserve"> – </w:t>
            </w:r>
            <w:r w:rsidR="00551700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51700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1F3553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– </w:t>
            </w:r>
            <w:r w:rsidR="00551700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43E6CE3" wp14:editId="09E41609">
                  <wp:extent cx="3032125" cy="22739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455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2E1B62" wp14:editId="19DD365A">
                  <wp:extent cx="2961005" cy="22205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55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 xml:space="preserve">– </w:t>
            </w:r>
            <w:r w:rsidR="00551700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– </w:t>
            </w:r>
            <w:r w:rsidR="005F71F8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7AD391" wp14:editId="41133658">
                  <wp:extent cx="3032125" cy="22739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455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18B18D" wp14:editId="6360310F">
                  <wp:extent cx="2961005" cy="222059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454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– </w:t>
            </w:r>
            <w:r w:rsidR="005F71F8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 xml:space="preserve">8 </w:t>
            </w:r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  <w:r w:rsidR="005F71F8">
              <w:rPr>
                <w:sz w:val="16"/>
                <w:szCs w:val="16"/>
              </w:rPr>
              <w:t xml:space="preserve"> Индукционная петля.</w:t>
            </w:r>
          </w:p>
        </w:tc>
      </w:tr>
    </w:tbl>
    <w:p w:rsidR="004F7651" w:rsidRPr="004F10F9" w:rsidRDefault="004F7651" w:rsidP="004F7651">
      <w:pPr>
        <w:jc w:val="center"/>
        <w:rPr>
          <w:sz w:val="2"/>
          <w:szCs w:val="2"/>
        </w:rPr>
      </w:pPr>
    </w:p>
    <w:tbl>
      <w:tblPr>
        <w:tblW w:w="1026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396"/>
        <w:gridCol w:w="4879"/>
      </w:tblGrid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454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61005" cy="22205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454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 xml:space="preserve">. </w:t>
            </w:r>
            <w:r w:rsidR="005F71F8">
              <w:rPr>
                <w:sz w:val="16"/>
                <w:szCs w:val="16"/>
              </w:rPr>
              <w:t>Мнемосхема.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 xml:space="preserve">. </w:t>
            </w:r>
            <w:r w:rsidR="005F71F8">
              <w:rPr>
                <w:sz w:val="16"/>
                <w:szCs w:val="16"/>
              </w:rPr>
              <w:t>Брайль.</w:t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32125" cy="22739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458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D06432" wp14:editId="04A0BD04">
                  <wp:extent cx="3032125" cy="22739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457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32</w:t>
            </w:r>
            <w:bookmarkStart w:id="0" w:name="_GoBack"/>
            <w:bookmarkEnd w:id="0"/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4F7651" w:rsidRPr="004F10F9" w:rsidRDefault="004F7651" w:rsidP="004F7651">
      <w:pPr>
        <w:jc w:val="center"/>
        <w:rPr>
          <w:sz w:val="2"/>
          <w:szCs w:val="2"/>
        </w:rPr>
      </w:pPr>
    </w:p>
    <w:p w:rsidR="00422610" w:rsidRPr="004F10F9" w:rsidRDefault="00422610">
      <w:pPr>
        <w:jc w:val="center"/>
        <w:rPr>
          <w:sz w:val="2"/>
          <w:szCs w:val="2"/>
        </w:rPr>
      </w:pPr>
    </w:p>
    <w:sectPr w:rsidR="00422610" w:rsidRPr="004F10F9" w:rsidSect="003C1BD4">
      <w:headerReference w:type="default" r:id="rId39"/>
      <w:footerReference w:type="default" r:id="rId40"/>
      <w:pgSz w:w="11906" w:h="16838" w:code="9"/>
      <w:pgMar w:top="809" w:right="851" w:bottom="851" w:left="85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FEE" w:rsidRDefault="006F2FEE">
      <w:r>
        <w:separator/>
      </w:r>
    </w:p>
  </w:endnote>
  <w:endnote w:type="continuationSeparator" w:id="0">
    <w:p w:rsidR="006F2FEE" w:rsidRDefault="006F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106145"/>
      <w:docPartObj>
        <w:docPartGallery w:val="Page Numbers (Bottom of Page)"/>
        <w:docPartUnique/>
      </w:docPartObj>
    </w:sdtPr>
    <w:sdtEndPr/>
    <w:sdtContent>
      <w:p w:rsidR="003615E9" w:rsidRDefault="003615E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9B9">
          <w:rPr>
            <w:noProof/>
          </w:rPr>
          <w:t>5</w:t>
        </w:r>
        <w:r>
          <w:fldChar w:fldCharType="end"/>
        </w:r>
      </w:p>
    </w:sdtContent>
  </w:sdt>
  <w:p w:rsidR="003615E9" w:rsidRPr="00325061" w:rsidRDefault="003615E9" w:rsidP="00692A2D">
    <w:pPr>
      <w:pStyle w:val="a5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FEE" w:rsidRDefault="006F2FEE">
      <w:r>
        <w:separator/>
      </w:r>
    </w:p>
  </w:footnote>
  <w:footnote w:type="continuationSeparator" w:id="0">
    <w:p w:rsidR="006F2FEE" w:rsidRDefault="006F2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5E9" w:rsidRPr="003621A5" w:rsidRDefault="003621A5" w:rsidP="003621A5">
    <w:pPr>
      <w:pStyle w:val="a4"/>
      <w:jc w:val="right"/>
    </w:pPr>
    <w:r w:rsidRPr="003621A5">
      <w:t>Приложение  - Фото-фиксация основных зон и элементов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44"/>
    <w:rsid w:val="000001BB"/>
    <w:rsid w:val="0000225C"/>
    <w:rsid w:val="000318D4"/>
    <w:rsid w:val="000361CD"/>
    <w:rsid w:val="000409F1"/>
    <w:rsid w:val="0004357B"/>
    <w:rsid w:val="000460E8"/>
    <w:rsid w:val="00057767"/>
    <w:rsid w:val="000660B4"/>
    <w:rsid w:val="00077A92"/>
    <w:rsid w:val="000876B1"/>
    <w:rsid w:val="000A1DCE"/>
    <w:rsid w:val="000A461F"/>
    <w:rsid w:val="000A5BA1"/>
    <w:rsid w:val="000B575B"/>
    <w:rsid w:val="000B6D61"/>
    <w:rsid w:val="000C0BCF"/>
    <w:rsid w:val="000D0455"/>
    <w:rsid w:val="000D1FA9"/>
    <w:rsid w:val="000D4EC9"/>
    <w:rsid w:val="000E14A3"/>
    <w:rsid w:val="000E3DE8"/>
    <w:rsid w:val="000E4F5A"/>
    <w:rsid w:val="000E54F3"/>
    <w:rsid w:val="000F1CE7"/>
    <w:rsid w:val="000F2CED"/>
    <w:rsid w:val="000F5E5E"/>
    <w:rsid w:val="000F711D"/>
    <w:rsid w:val="00102622"/>
    <w:rsid w:val="00103BB2"/>
    <w:rsid w:val="0010708E"/>
    <w:rsid w:val="00111198"/>
    <w:rsid w:val="0011211D"/>
    <w:rsid w:val="00117A6E"/>
    <w:rsid w:val="00120849"/>
    <w:rsid w:val="00131AC8"/>
    <w:rsid w:val="00134B4E"/>
    <w:rsid w:val="00151FA8"/>
    <w:rsid w:val="001563EB"/>
    <w:rsid w:val="00183202"/>
    <w:rsid w:val="00187A8E"/>
    <w:rsid w:val="00190380"/>
    <w:rsid w:val="00190E1E"/>
    <w:rsid w:val="001916CA"/>
    <w:rsid w:val="0019489F"/>
    <w:rsid w:val="00194F4F"/>
    <w:rsid w:val="001A0E65"/>
    <w:rsid w:val="001A55AF"/>
    <w:rsid w:val="001A795F"/>
    <w:rsid w:val="001B25BE"/>
    <w:rsid w:val="001D10A1"/>
    <w:rsid w:val="001D6723"/>
    <w:rsid w:val="001E5634"/>
    <w:rsid w:val="001F12F8"/>
    <w:rsid w:val="001F2A5D"/>
    <w:rsid w:val="001F2F12"/>
    <w:rsid w:val="001F3553"/>
    <w:rsid w:val="001F5B38"/>
    <w:rsid w:val="00206529"/>
    <w:rsid w:val="00220D9E"/>
    <w:rsid w:val="00225279"/>
    <w:rsid w:val="002357E1"/>
    <w:rsid w:val="00237319"/>
    <w:rsid w:val="002445AD"/>
    <w:rsid w:val="002516B6"/>
    <w:rsid w:val="0025550C"/>
    <w:rsid w:val="00261BD7"/>
    <w:rsid w:val="00265007"/>
    <w:rsid w:val="00265EB0"/>
    <w:rsid w:val="00273033"/>
    <w:rsid w:val="002738D3"/>
    <w:rsid w:val="00290B40"/>
    <w:rsid w:val="002A2644"/>
    <w:rsid w:val="002A5D2F"/>
    <w:rsid w:val="002B1035"/>
    <w:rsid w:val="002D6D4A"/>
    <w:rsid w:val="002D7C6A"/>
    <w:rsid w:val="002E3BE0"/>
    <w:rsid w:val="002F6743"/>
    <w:rsid w:val="002F7B28"/>
    <w:rsid w:val="0030190A"/>
    <w:rsid w:val="00310485"/>
    <w:rsid w:val="00317F3A"/>
    <w:rsid w:val="00321264"/>
    <w:rsid w:val="00325061"/>
    <w:rsid w:val="00325A1F"/>
    <w:rsid w:val="00325C3E"/>
    <w:rsid w:val="00331FDF"/>
    <w:rsid w:val="00332C12"/>
    <w:rsid w:val="00340794"/>
    <w:rsid w:val="003435D7"/>
    <w:rsid w:val="00347EAC"/>
    <w:rsid w:val="00350A7D"/>
    <w:rsid w:val="003615E9"/>
    <w:rsid w:val="003621A5"/>
    <w:rsid w:val="003639F7"/>
    <w:rsid w:val="00381EF3"/>
    <w:rsid w:val="003843EE"/>
    <w:rsid w:val="0039592C"/>
    <w:rsid w:val="003C1BD4"/>
    <w:rsid w:val="003D33D5"/>
    <w:rsid w:val="003E1191"/>
    <w:rsid w:val="003E1D76"/>
    <w:rsid w:val="003E2D31"/>
    <w:rsid w:val="003F51A4"/>
    <w:rsid w:val="003F6704"/>
    <w:rsid w:val="004006AA"/>
    <w:rsid w:val="00403BC6"/>
    <w:rsid w:val="00405578"/>
    <w:rsid w:val="00422610"/>
    <w:rsid w:val="00422D54"/>
    <w:rsid w:val="00434011"/>
    <w:rsid w:val="00436DD8"/>
    <w:rsid w:val="00450467"/>
    <w:rsid w:val="004521EC"/>
    <w:rsid w:val="00461A29"/>
    <w:rsid w:val="004735C2"/>
    <w:rsid w:val="00480FA6"/>
    <w:rsid w:val="004A0094"/>
    <w:rsid w:val="004B4483"/>
    <w:rsid w:val="004B4DED"/>
    <w:rsid w:val="004B7F46"/>
    <w:rsid w:val="004C0879"/>
    <w:rsid w:val="004C3E78"/>
    <w:rsid w:val="004C7B31"/>
    <w:rsid w:val="004D5FC1"/>
    <w:rsid w:val="004E2C9B"/>
    <w:rsid w:val="004F10F9"/>
    <w:rsid w:val="004F4787"/>
    <w:rsid w:val="004F7651"/>
    <w:rsid w:val="00512166"/>
    <w:rsid w:val="00524AFC"/>
    <w:rsid w:val="005411F7"/>
    <w:rsid w:val="00541BB6"/>
    <w:rsid w:val="00546257"/>
    <w:rsid w:val="00551700"/>
    <w:rsid w:val="00551DC1"/>
    <w:rsid w:val="005565E9"/>
    <w:rsid w:val="00560016"/>
    <w:rsid w:val="00561E7C"/>
    <w:rsid w:val="0057554B"/>
    <w:rsid w:val="00575B57"/>
    <w:rsid w:val="00582E9D"/>
    <w:rsid w:val="00583387"/>
    <w:rsid w:val="00584AF8"/>
    <w:rsid w:val="00594481"/>
    <w:rsid w:val="005A23C1"/>
    <w:rsid w:val="005B2AE4"/>
    <w:rsid w:val="005B6AC5"/>
    <w:rsid w:val="005E69E3"/>
    <w:rsid w:val="005F3D79"/>
    <w:rsid w:val="005F4F69"/>
    <w:rsid w:val="005F71F8"/>
    <w:rsid w:val="00612AF2"/>
    <w:rsid w:val="00613F26"/>
    <w:rsid w:val="00620B46"/>
    <w:rsid w:val="006366D0"/>
    <w:rsid w:val="00636C51"/>
    <w:rsid w:val="00642E7F"/>
    <w:rsid w:val="00665783"/>
    <w:rsid w:val="00675578"/>
    <w:rsid w:val="0068426A"/>
    <w:rsid w:val="00692A2D"/>
    <w:rsid w:val="006957F8"/>
    <w:rsid w:val="00697FF9"/>
    <w:rsid w:val="006A430B"/>
    <w:rsid w:val="006A4D0D"/>
    <w:rsid w:val="006C4CB5"/>
    <w:rsid w:val="006D6D48"/>
    <w:rsid w:val="006F0737"/>
    <w:rsid w:val="006F2FEE"/>
    <w:rsid w:val="00700D20"/>
    <w:rsid w:val="0070325A"/>
    <w:rsid w:val="00703C32"/>
    <w:rsid w:val="0071754B"/>
    <w:rsid w:val="00725FA3"/>
    <w:rsid w:val="00730A6B"/>
    <w:rsid w:val="007354FD"/>
    <w:rsid w:val="00747EDF"/>
    <w:rsid w:val="00752232"/>
    <w:rsid w:val="007539A3"/>
    <w:rsid w:val="00773AA5"/>
    <w:rsid w:val="0077523A"/>
    <w:rsid w:val="007930CC"/>
    <w:rsid w:val="007968EC"/>
    <w:rsid w:val="007A2358"/>
    <w:rsid w:val="007A33CF"/>
    <w:rsid w:val="007A57C9"/>
    <w:rsid w:val="007A5CEC"/>
    <w:rsid w:val="007A77A4"/>
    <w:rsid w:val="007B4AFA"/>
    <w:rsid w:val="007B7643"/>
    <w:rsid w:val="007B7F39"/>
    <w:rsid w:val="007C3B17"/>
    <w:rsid w:val="007C45F6"/>
    <w:rsid w:val="007E0B02"/>
    <w:rsid w:val="007E2008"/>
    <w:rsid w:val="007E3B30"/>
    <w:rsid w:val="007E7324"/>
    <w:rsid w:val="00802190"/>
    <w:rsid w:val="00807984"/>
    <w:rsid w:val="008266BE"/>
    <w:rsid w:val="008405AA"/>
    <w:rsid w:val="0084158B"/>
    <w:rsid w:val="00852C12"/>
    <w:rsid w:val="00866544"/>
    <w:rsid w:val="00873051"/>
    <w:rsid w:val="00873D1E"/>
    <w:rsid w:val="008826D5"/>
    <w:rsid w:val="00882D6D"/>
    <w:rsid w:val="0089211E"/>
    <w:rsid w:val="008A562D"/>
    <w:rsid w:val="008A771B"/>
    <w:rsid w:val="008C7415"/>
    <w:rsid w:val="008F12A0"/>
    <w:rsid w:val="008F7E26"/>
    <w:rsid w:val="0090143E"/>
    <w:rsid w:val="00905664"/>
    <w:rsid w:val="009147F1"/>
    <w:rsid w:val="00917201"/>
    <w:rsid w:val="00921ED1"/>
    <w:rsid w:val="00930407"/>
    <w:rsid w:val="00931168"/>
    <w:rsid w:val="0094449C"/>
    <w:rsid w:val="009731DA"/>
    <w:rsid w:val="009754E8"/>
    <w:rsid w:val="00977A26"/>
    <w:rsid w:val="009823B8"/>
    <w:rsid w:val="00983315"/>
    <w:rsid w:val="00991140"/>
    <w:rsid w:val="009A5131"/>
    <w:rsid w:val="009A5D9F"/>
    <w:rsid w:val="009D6851"/>
    <w:rsid w:val="009E5219"/>
    <w:rsid w:val="009F431D"/>
    <w:rsid w:val="00A01D88"/>
    <w:rsid w:val="00A021ED"/>
    <w:rsid w:val="00A03B88"/>
    <w:rsid w:val="00A244A4"/>
    <w:rsid w:val="00A249E3"/>
    <w:rsid w:val="00A25388"/>
    <w:rsid w:val="00A3559E"/>
    <w:rsid w:val="00A41191"/>
    <w:rsid w:val="00A565CB"/>
    <w:rsid w:val="00A5694B"/>
    <w:rsid w:val="00A76B10"/>
    <w:rsid w:val="00A94CC4"/>
    <w:rsid w:val="00A959B9"/>
    <w:rsid w:val="00AA03DF"/>
    <w:rsid w:val="00AA3474"/>
    <w:rsid w:val="00AA474B"/>
    <w:rsid w:val="00AA61FC"/>
    <w:rsid w:val="00AA7C37"/>
    <w:rsid w:val="00AC0ABD"/>
    <w:rsid w:val="00AC4DA0"/>
    <w:rsid w:val="00AC68EB"/>
    <w:rsid w:val="00AD2923"/>
    <w:rsid w:val="00AD6A88"/>
    <w:rsid w:val="00AD7545"/>
    <w:rsid w:val="00AE1899"/>
    <w:rsid w:val="00AE598B"/>
    <w:rsid w:val="00AE5AE3"/>
    <w:rsid w:val="00AF7D68"/>
    <w:rsid w:val="00B03581"/>
    <w:rsid w:val="00B07F1D"/>
    <w:rsid w:val="00B10299"/>
    <w:rsid w:val="00B315ED"/>
    <w:rsid w:val="00B32365"/>
    <w:rsid w:val="00B52ABC"/>
    <w:rsid w:val="00B53ABB"/>
    <w:rsid w:val="00B54D5C"/>
    <w:rsid w:val="00B70AD7"/>
    <w:rsid w:val="00B75AEA"/>
    <w:rsid w:val="00B82BD0"/>
    <w:rsid w:val="00B9282C"/>
    <w:rsid w:val="00B9507A"/>
    <w:rsid w:val="00B954B0"/>
    <w:rsid w:val="00BA4619"/>
    <w:rsid w:val="00BA7935"/>
    <w:rsid w:val="00BB4E5A"/>
    <w:rsid w:val="00BB717C"/>
    <w:rsid w:val="00BB729B"/>
    <w:rsid w:val="00BC353A"/>
    <w:rsid w:val="00BC705C"/>
    <w:rsid w:val="00BD79A1"/>
    <w:rsid w:val="00BE0212"/>
    <w:rsid w:val="00BF4A04"/>
    <w:rsid w:val="00C06C47"/>
    <w:rsid w:val="00C12E65"/>
    <w:rsid w:val="00C13A94"/>
    <w:rsid w:val="00C223E2"/>
    <w:rsid w:val="00C24819"/>
    <w:rsid w:val="00C263D9"/>
    <w:rsid w:val="00C309C6"/>
    <w:rsid w:val="00C32635"/>
    <w:rsid w:val="00C416E5"/>
    <w:rsid w:val="00C52DFF"/>
    <w:rsid w:val="00C628C1"/>
    <w:rsid w:val="00C7257B"/>
    <w:rsid w:val="00C7598D"/>
    <w:rsid w:val="00CA0342"/>
    <w:rsid w:val="00CA1D87"/>
    <w:rsid w:val="00CA7A51"/>
    <w:rsid w:val="00CB5CB1"/>
    <w:rsid w:val="00CC1DF5"/>
    <w:rsid w:val="00CC3EE9"/>
    <w:rsid w:val="00CD1B6C"/>
    <w:rsid w:val="00CD335D"/>
    <w:rsid w:val="00CD5B62"/>
    <w:rsid w:val="00CF08DC"/>
    <w:rsid w:val="00CF3BE4"/>
    <w:rsid w:val="00CF4B6E"/>
    <w:rsid w:val="00CF79C5"/>
    <w:rsid w:val="00D001E9"/>
    <w:rsid w:val="00D03F6A"/>
    <w:rsid w:val="00D111D5"/>
    <w:rsid w:val="00D17E1A"/>
    <w:rsid w:val="00D210EB"/>
    <w:rsid w:val="00D37C28"/>
    <w:rsid w:val="00D54D21"/>
    <w:rsid w:val="00D57E34"/>
    <w:rsid w:val="00D62889"/>
    <w:rsid w:val="00DA49C5"/>
    <w:rsid w:val="00DC3EFB"/>
    <w:rsid w:val="00DE12E2"/>
    <w:rsid w:val="00DE4DDC"/>
    <w:rsid w:val="00DF6A61"/>
    <w:rsid w:val="00E00A17"/>
    <w:rsid w:val="00E05B7B"/>
    <w:rsid w:val="00E0762D"/>
    <w:rsid w:val="00E14F2F"/>
    <w:rsid w:val="00E244B4"/>
    <w:rsid w:val="00E3528A"/>
    <w:rsid w:val="00E46BBD"/>
    <w:rsid w:val="00E56BBE"/>
    <w:rsid w:val="00E62036"/>
    <w:rsid w:val="00E7409D"/>
    <w:rsid w:val="00E8044D"/>
    <w:rsid w:val="00E84A28"/>
    <w:rsid w:val="00EA7B7E"/>
    <w:rsid w:val="00EB277A"/>
    <w:rsid w:val="00EB4D74"/>
    <w:rsid w:val="00EB642A"/>
    <w:rsid w:val="00EC1BE4"/>
    <w:rsid w:val="00ED2F03"/>
    <w:rsid w:val="00ED43AF"/>
    <w:rsid w:val="00EE69AE"/>
    <w:rsid w:val="00EF10A1"/>
    <w:rsid w:val="00EF1925"/>
    <w:rsid w:val="00EF6D85"/>
    <w:rsid w:val="00F0253B"/>
    <w:rsid w:val="00F0449E"/>
    <w:rsid w:val="00F30A77"/>
    <w:rsid w:val="00F30C4C"/>
    <w:rsid w:val="00F35222"/>
    <w:rsid w:val="00F36D05"/>
    <w:rsid w:val="00F36FC7"/>
    <w:rsid w:val="00F44880"/>
    <w:rsid w:val="00F5631A"/>
    <w:rsid w:val="00F574D7"/>
    <w:rsid w:val="00F62709"/>
    <w:rsid w:val="00F629AE"/>
    <w:rsid w:val="00F643F0"/>
    <w:rsid w:val="00F768F1"/>
    <w:rsid w:val="00F80E19"/>
    <w:rsid w:val="00F906D4"/>
    <w:rsid w:val="00F91256"/>
    <w:rsid w:val="00F94640"/>
    <w:rsid w:val="00FA78E8"/>
    <w:rsid w:val="00FC5069"/>
    <w:rsid w:val="00FD4876"/>
    <w:rsid w:val="00FE0382"/>
    <w:rsid w:val="00FE1035"/>
    <w:rsid w:val="00FE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718E5E"/>
  <w15:docId w15:val="{06810F5C-D868-417B-B481-EDBAE7B4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92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92A2D"/>
  </w:style>
  <w:style w:type="paragraph" w:styleId="a8">
    <w:name w:val="Balloon Text"/>
    <w:basedOn w:val="a"/>
    <w:link w:val="a9"/>
    <w:uiPriority w:val="99"/>
    <w:semiHidden/>
    <w:unhideWhenUsed/>
    <w:rsid w:val="007539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9A3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3C1B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2;&#1084;\&#1056;&#1072;&#1073;&#1086;&#1095;&#1080;&#1081;%20&#1089;&#1090;&#1086;&#1083;\&#1053;%20&#1072;&#1090;&#1072;&#1096;&#1072;%20&#1088;&#1072;&#1073;&#1086;&#1090;&#1072;%202010\&#1092;&#1086;&#1090;&#1086;%20&#1055;&#1086;&#1076;&#1074;&#1086;&#1081;&#1089;&#1082;&#1086;&#1075;&#1086;,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48BFE-662A-4CEE-B56B-76F378DD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фото Подвойского,16</Template>
  <TotalTime>220</TotalTime>
  <Pages>6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Your User Name</dc:creator>
  <cp:lastModifiedBy>Максим</cp:lastModifiedBy>
  <cp:revision>31</cp:revision>
  <cp:lastPrinted>2021-09-01T11:24:00Z</cp:lastPrinted>
  <dcterms:created xsi:type="dcterms:W3CDTF">2019-09-09T10:02:00Z</dcterms:created>
  <dcterms:modified xsi:type="dcterms:W3CDTF">2022-08-04T13:58:00Z</dcterms:modified>
</cp:coreProperties>
</file>