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225279" w:rsidTr="005F3D79">
        <w:trPr>
          <w:trHeight w:val="454"/>
        </w:trPr>
        <w:tc>
          <w:tcPr>
            <w:tcW w:w="10206" w:type="dxa"/>
          </w:tcPr>
          <w:p w:rsidR="00F80E19" w:rsidRDefault="00F80E19" w:rsidP="0019489F">
            <w:pPr>
              <w:jc w:val="center"/>
              <w:rPr>
                <w:sz w:val="32"/>
                <w:szCs w:val="32"/>
              </w:rPr>
            </w:pPr>
            <w:r w:rsidRPr="00F80E19">
              <w:rPr>
                <w:sz w:val="32"/>
                <w:szCs w:val="32"/>
              </w:rPr>
              <w:t>МКУ «Лопухинский дом культуры»</w:t>
            </w:r>
          </w:p>
          <w:p w:rsidR="007539A3" w:rsidRPr="00977A26" w:rsidRDefault="00760641" w:rsidP="0019489F">
            <w:pPr>
              <w:jc w:val="center"/>
              <w:rPr>
                <w:sz w:val="22"/>
                <w:szCs w:val="22"/>
              </w:rPr>
            </w:pPr>
            <w:r w:rsidRPr="00760641">
              <w:rPr>
                <w:sz w:val="22"/>
                <w:szCs w:val="22"/>
              </w:rPr>
              <w:t>Ленинградская обл., Ломоносовский р- н., д. Глобицы, ул. Героев, д.11</w:t>
            </w:r>
          </w:p>
        </w:tc>
      </w:tr>
    </w:tbl>
    <w:p w:rsidR="00325061" w:rsidRDefault="00325061"/>
    <w:tbl>
      <w:tblPr>
        <w:tblW w:w="10348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9"/>
        <w:gridCol w:w="254"/>
        <w:gridCol w:w="142"/>
        <w:gridCol w:w="4819"/>
        <w:gridCol w:w="142"/>
      </w:tblGrid>
      <w:tr w:rsidR="00225279" w:rsidTr="00551700"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6F0737">
            <w:pPr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47695" cy="23609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6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F80E1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47060" cy="23602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6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Tr="00551700"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882D6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1</w:t>
            </w:r>
            <w:r w:rsidR="00575B57">
              <w:rPr>
                <w:sz w:val="16"/>
                <w:szCs w:val="16"/>
              </w:rPr>
              <w:t xml:space="preserve"> </w:t>
            </w:r>
            <w:r w:rsidR="00F62709">
              <w:rPr>
                <w:sz w:val="16"/>
                <w:szCs w:val="16"/>
              </w:rPr>
              <w:t>–</w:t>
            </w:r>
            <w:r w:rsidR="00575B57">
              <w:rPr>
                <w:sz w:val="16"/>
                <w:szCs w:val="16"/>
              </w:rPr>
              <w:t xml:space="preserve"> </w:t>
            </w:r>
            <w:r w:rsidR="00882D6D">
              <w:rPr>
                <w:sz w:val="16"/>
                <w:szCs w:val="16"/>
              </w:rPr>
              <w:t>Подходы к объекту.</w:t>
            </w:r>
          </w:p>
        </w:tc>
        <w:tc>
          <w:tcPr>
            <w:tcW w:w="283" w:type="dxa"/>
            <w:gridSpan w:val="2"/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2</w:t>
            </w:r>
            <w:r w:rsidR="00575B57">
              <w:rPr>
                <w:sz w:val="16"/>
                <w:szCs w:val="16"/>
              </w:rPr>
              <w:t xml:space="preserve"> –</w:t>
            </w:r>
            <w:r w:rsidR="0019489F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Подходы к объекту.</w:t>
            </w:r>
            <w:r w:rsidR="00504ABA">
              <w:rPr>
                <w:sz w:val="16"/>
                <w:szCs w:val="16"/>
              </w:rPr>
              <w:t xml:space="preserve"> Остановка. 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710" cy="2260600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46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A4A306C" wp14:editId="4B306751">
                  <wp:extent cx="3013710" cy="22606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6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3</w:t>
            </w:r>
            <w:r w:rsidR="00575B57">
              <w:rPr>
                <w:sz w:val="16"/>
                <w:szCs w:val="16"/>
              </w:rPr>
              <w:t xml:space="preserve"> –</w:t>
            </w:r>
            <w:r w:rsidR="00BF4A04">
              <w:rPr>
                <w:sz w:val="16"/>
                <w:szCs w:val="16"/>
              </w:rPr>
              <w:t xml:space="preserve"> </w:t>
            </w:r>
            <w:r w:rsidR="005A23C1">
              <w:rPr>
                <w:sz w:val="16"/>
                <w:szCs w:val="16"/>
              </w:rPr>
              <w:t xml:space="preserve"> </w:t>
            </w:r>
            <w:r w:rsidR="00873051">
              <w:rPr>
                <w:sz w:val="16"/>
                <w:szCs w:val="16"/>
              </w:rPr>
              <w:t>Подходы к объекту.</w:t>
            </w:r>
            <w:r w:rsidR="005517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183202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Места отдыха.</w:t>
            </w:r>
            <w:r w:rsidR="001F3553">
              <w:rPr>
                <w:sz w:val="16"/>
                <w:szCs w:val="16"/>
              </w:rPr>
              <w:t xml:space="preserve"> 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AB33C04" wp14:editId="591234F3">
                  <wp:extent cx="3013075" cy="225996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6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D69EBA8" wp14:editId="13828F15">
                  <wp:extent cx="3013710" cy="22606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46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5</w:t>
            </w:r>
            <w:r w:rsidR="00575B57">
              <w:rPr>
                <w:sz w:val="16"/>
                <w:szCs w:val="16"/>
              </w:rPr>
              <w:t xml:space="preserve"> –</w:t>
            </w:r>
            <w:r w:rsidR="00B03581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Главный вход.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6</w:t>
            </w:r>
            <w:r w:rsidR="00575B57">
              <w:rPr>
                <w:sz w:val="16"/>
                <w:szCs w:val="16"/>
              </w:rPr>
              <w:t xml:space="preserve"> –</w:t>
            </w:r>
            <w:r w:rsidR="00C24819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Входная площадка. Т</w:t>
            </w:r>
            <w:r w:rsidR="00504ABA">
              <w:rPr>
                <w:sz w:val="16"/>
                <w:szCs w:val="16"/>
              </w:rPr>
              <w:t>актильные напольные указатели.</w:t>
            </w:r>
          </w:p>
        </w:tc>
      </w:tr>
      <w:tr w:rsidR="002252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13710" cy="2260600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46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760641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46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EB642A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2" w:type="dxa"/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EB642A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EB642A">
              <w:rPr>
                <w:sz w:val="16"/>
                <w:szCs w:val="16"/>
              </w:rPr>
              <w:t>Фото №</w:t>
            </w:r>
            <w:r w:rsidR="006D6D48" w:rsidRPr="00EB642A">
              <w:rPr>
                <w:sz w:val="16"/>
                <w:szCs w:val="16"/>
              </w:rPr>
              <w:t>7</w:t>
            </w:r>
            <w:r w:rsidR="00575B57" w:rsidRPr="00EB642A">
              <w:rPr>
                <w:sz w:val="16"/>
                <w:szCs w:val="16"/>
              </w:rPr>
              <w:t xml:space="preserve"> –</w:t>
            </w:r>
            <w:r w:rsidR="00C7598D">
              <w:rPr>
                <w:sz w:val="16"/>
                <w:szCs w:val="16"/>
              </w:rPr>
              <w:t xml:space="preserve"> </w:t>
            </w:r>
            <w:r w:rsidR="00504ABA" w:rsidRPr="00551700">
              <w:rPr>
                <w:sz w:val="16"/>
                <w:szCs w:val="16"/>
              </w:rPr>
              <w:t>Входная дверь.</w:t>
            </w:r>
            <w:r w:rsidR="00504ABA">
              <w:rPr>
                <w:sz w:val="16"/>
                <w:szCs w:val="16"/>
              </w:rPr>
              <w:t xml:space="preserve"> Информационные таблички. Брайль.</w:t>
            </w:r>
            <w:r w:rsidR="00504ABA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Кнопка вызова персонала.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EB642A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EB642A" w:rsidRDefault="00692A2D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EB642A">
              <w:rPr>
                <w:sz w:val="16"/>
                <w:szCs w:val="16"/>
              </w:rPr>
              <w:t>Фото №</w:t>
            </w:r>
            <w:r w:rsidR="006D6D48" w:rsidRPr="00EB642A">
              <w:rPr>
                <w:sz w:val="16"/>
                <w:szCs w:val="16"/>
              </w:rPr>
              <w:t>8</w:t>
            </w:r>
            <w:r w:rsidR="00575B57" w:rsidRPr="00EB642A">
              <w:rPr>
                <w:sz w:val="16"/>
                <w:szCs w:val="16"/>
              </w:rPr>
              <w:t xml:space="preserve"> –</w:t>
            </w:r>
            <w:r w:rsidR="00504ABA" w:rsidRPr="00551700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Наружная в</w:t>
            </w:r>
            <w:r w:rsidR="00504ABA" w:rsidRPr="00551700">
              <w:rPr>
                <w:sz w:val="16"/>
                <w:szCs w:val="16"/>
              </w:rPr>
              <w:t>ходная дверь.</w:t>
            </w:r>
          </w:p>
        </w:tc>
      </w:tr>
      <w:tr w:rsidR="00F629AE" w:rsidTr="00551700"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760641" w:rsidP="00760641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66110" cy="2374900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46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47060" cy="23602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46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Tr="00551700"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9</w:t>
            </w:r>
            <w:r w:rsidR="00882D6D">
              <w:rPr>
                <w:sz w:val="16"/>
                <w:szCs w:val="16"/>
              </w:rPr>
              <w:t xml:space="preserve"> –</w:t>
            </w:r>
            <w:r w:rsidR="001F3553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Тамбур. Мнемосхема.</w:t>
            </w:r>
          </w:p>
        </w:tc>
        <w:tc>
          <w:tcPr>
            <w:tcW w:w="396" w:type="dxa"/>
            <w:gridSpan w:val="2"/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10</w:t>
            </w:r>
            <w:r w:rsidR="00575B57">
              <w:rPr>
                <w:sz w:val="16"/>
                <w:szCs w:val="16"/>
              </w:rPr>
              <w:t xml:space="preserve"> –</w:t>
            </w:r>
            <w:r w:rsidR="00EC1BE4">
              <w:rPr>
                <w:sz w:val="16"/>
                <w:szCs w:val="16"/>
              </w:rPr>
              <w:t xml:space="preserve"> </w:t>
            </w:r>
            <w:r w:rsidR="000A1DCE">
              <w:rPr>
                <w:sz w:val="16"/>
                <w:szCs w:val="16"/>
              </w:rPr>
              <w:t xml:space="preserve"> </w:t>
            </w:r>
            <w:r w:rsidR="00504ABA">
              <w:rPr>
                <w:sz w:val="16"/>
                <w:szCs w:val="16"/>
              </w:rPr>
              <w:t>Внутренняя входная дверь.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98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760641" w:rsidP="00977A26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46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760641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46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11</w:t>
            </w:r>
            <w:r w:rsidR="00575B57">
              <w:rPr>
                <w:sz w:val="16"/>
                <w:szCs w:val="16"/>
              </w:rPr>
              <w:t xml:space="preserve"> – </w:t>
            </w:r>
            <w:r w:rsidR="00A021ED">
              <w:rPr>
                <w:sz w:val="16"/>
                <w:szCs w:val="16"/>
              </w:rPr>
              <w:t xml:space="preserve">  </w:t>
            </w:r>
            <w:r w:rsidR="00504ABA">
              <w:rPr>
                <w:sz w:val="16"/>
                <w:szCs w:val="16"/>
              </w:rPr>
              <w:t>Внутренняя входная дверь.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12</w:t>
            </w:r>
            <w:r w:rsidR="00575B57">
              <w:rPr>
                <w:sz w:val="16"/>
                <w:szCs w:val="16"/>
              </w:rPr>
              <w:t xml:space="preserve"> –</w:t>
            </w:r>
            <w:r w:rsidR="00546257" w:rsidRPr="00F768F1">
              <w:rPr>
                <w:sz w:val="16"/>
                <w:szCs w:val="16"/>
              </w:rPr>
              <w:t xml:space="preserve"> </w:t>
            </w:r>
            <w:r w:rsidR="00504ABA" w:rsidRPr="001F3553">
              <w:rPr>
                <w:sz w:val="16"/>
                <w:szCs w:val="16"/>
              </w:rPr>
              <w:t>Пути движения внутри здания</w:t>
            </w:r>
            <w:r w:rsidR="00504ABA">
              <w:rPr>
                <w:sz w:val="16"/>
                <w:szCs w:val="16"/>
              </w:rPr>
              <w:t>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B70623" w:rsidP="00747EDF">
            <w:pPr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 wp14:anchorId="35A9C259" wp14:editId="4C91AA05">
                  <wp:extent cx="3013075" cy="22599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6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B70623" w:rsidP="00B70623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A5536E3" wp14:editId="222772A4">
                  <wp:extent cx="3032125" cy="22739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46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F7D68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13</w:t>
            </w:r>
            <w:r w:rsidR="00575B57">
              <w:rPr>
                <w:sz w:val="16"/>
                <w:szCs w:val="16"/>
              </w:rPr>
              <w:t xml:space="preserve"> –</w:t>
            </w:r>
            <w:r w:rsidR="0000225C">
              <w:t xml:space="preserve"> </w:t>
            </w:r>
            <w:r w:rsidR="00504ABA" w:rsidRPr="001F3553">
              <w:rPr>
                <w:sz w:val="16"/>
                <w:szCs w:val="16"/>
              </w:rPr>
              <w:t>Пути движения внутри здания</w:t>
            </w:r>
            <w:r w:rsidR="00504ABA">
              <w:rPr>
                <w:sz w:val="16"/>
                <w:szCs w:val="16"/>
              </w:rPr>
              <w:t>.</w:t>
            </w:r>
            <w:r w:rsidR="00504ABA" w:rsidRPr="00551700">
              <w:rPr>
                <w:sz w:val="16"/>
                <w:szCs w:val="16"/>
              </w:rPr>
              <w:t xml:space="preserve"> Зона ожидания (отдыха).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ind w:left="-103" w:right="-51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0361CD">
              <w:rPr>
                <w:sz w:val="16"/>
                <w:szCs w:val="16"/>
              </w:rPr>
              <w:t xml:space="preserve"> </w:t>
            </w:r>
            <w:r w:rsidR="00504ABA" w:rsidRPr="001F3553">
              <w:rPr>
                <w:sz w:val="16"/>
                <w:szCs w:val="16"/>
              </w:rPr>
              <w:t>Пути движения внутри здания</w:t>
            </w:r>
            <w:r w:rsidR="00504ABA">
              <w:rPr>
                <w:sz w:val="16"/>
                <w:szCs w:val="16"/>
              </w:rPr>
              <w:t>.</w:t>
            </w:r>
            <w:r w:rsidR="00504ABA" w:rsidRPr="00551700">
              <w:rPr>
                <w:sz w:val="16"/>
                <w:szCs w:val="16"/>
              </w:rPr>
              <w:t xml:space="preserve"> Зона ожидания (отдыха).</w:t>
            </w:r>
          </w:p>
        </w:tc>
      </w:tr>
      <w:tr w:rsidR="00F629AE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B70623" w:rsidP="00504AB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63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4ABA" w:rsidRPr="005517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B70623" w:rsidP="00EB642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6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15</w:t>
            </w:r>
            <w:r w:rsidR="00575B57">
              <w:rPr>
                <w:sz w:val="16"/>
                <w:szCs w:val="16"/>
              </w:rPr>
              <w:t xml:space="preserve"> –</w:t>
            </w:r>
            <w:r w:rsidR="00551700" w:rsidRPr="00551700">
              <w:rPr>
                <w:sz w:val="16"/>
                <w:szCs w:val="16"/>
              </w:rPr>
              <w:t xml:space="preserve"> </w:t>
            </w:r>
            <w:r w:rsidR="00551700" w:rsidRPr="001F3553">
              <w:rPr>
                <w:sz w:val="16"/>
                <w:szCs w:val="16"/>
              </w:rPr>
              <w:t>Пути движения внутри здания</w:t>
            </w:r>
            <w:r w:rsidR="00551700">
              <w:rPr>
                <w:sz w:val="16"/>
                <w:szCs w:val="16"/>
              </w:rPr>
              <w:t>.</w:t>
            </w:r>
            <w:r w:rsidR="00551700" w:rsidRPr="00551700">
              <w:rPr>
                <w:sz w:val="16"/>
                <w:szCs w:val="16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16</w:t>
            </w:r>
            <w:r w:rsidR="00575B57">
              <w:rPr>
                <w:sz w:val="16"/>
                <w:szCs w:val="16"/>
              </w:rPr>
              <w:t xml:space="preserve"> –</w:t>
            </w:r>
            <w:r w:rsidR="00504ABA" w:rsidRPr="00551700">
              <w:rPr>
                <w:sz w:val="16"/>
                <w:szCs w:val="16"/>
              </w:rPr>
              <w:t>Гардероб.</w:t>
            </w:r>
            <w:r w:rsidR="00504ABA" w:rsidRPr="00551700">
              <w:rPr>
                <w:sz w:val="16"/>
                <w:szCs w:val="16"/>
              </w:rPr>
              <w:t xml:space="preserve"> </w:t>
            </w:r>
          </w:p>
        </w:tc>
      </w:tr>
      <w:tr w:rsidR="004F10F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B70623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6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B70623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6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F9" w:rsidRPr="00325061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10F9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№17</w:t>
            </w:r>
            <w:r w:rsidR="00575B57">
              <w:rPr>
                <w:sz w:val="16"/>
                <w:szCs w:val="16"/>
              </w:rPr>
              <w:t xml:space="preserve"> </w:t>
            </w:r>
            <w:r w:rsidR="003D33D5">
              <w:rPr>
                <w:sz w:val="16"/>
                <w:szCs w:val="16"/>
              </w:rPr>
              <w:t>–</w:t>
            </w:r>
            <w:r w:rsidR="00BA4619">
              <w:rPr>
                <w:sz w:val="16"/>
                <w:szCs w:val="16"/>
              </w:rPr>
              <w:t xml:space="preserve"> </w:t>
            </w:r>
            <w:r w:rsidR="00504ABA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C24819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 xml:space="preserve">8 – </w:t>
            </w:r>
            <w:r w:rsidR="00504ABA">
              <w:rPr>
                <w:sz w:val="16"/>
                <w:szCs w:val="16"/>
              </w:rPr>
              <w:t>Индукционная петля.</w:t>
            </w:r>
          </w:p>
        </w:tc>
      </w:tr>
      <w:tr w:rsidR="00AD2923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681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B70623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32125" cy="22739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46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23" w:rsidRPr="005F3D79" w:rsidRDefault="00AD2923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B70623" w:rsidP="00AD2923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462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23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AD2923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</w:t>
            </w:r>
            <w:r w:rsidR="00C2481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– </w:t>
            </w:r>
            <w:r w:rsidR="00504ABA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23" w:rsidRPr="005F3D79" w:rsidRDefault="00AD2923" w:rsidP="00CA7C2F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AD2923" w:rsidRPr="005F3D79" w:rsidRDefault="00C24819" w:rsidP="00551700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20– </w:t>
            </w:r>
            <w:r w:rsidR="00551700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B70623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463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B70623" w:rsidP="00790EF2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63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1F3553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 xml:space="preserve"> – </w:t>
            </w:r>
            <w:r w:rsidR="00551700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1F3553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1F3553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– </w:t>
            </w:r>
            <w:r w:rsidR="00551700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B70623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463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B70623" w:rsidP="00790EF2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464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DF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5170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1F3553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 xml:space="preserve"> – </w:t>
            </w:r>
            <w:r w:rsidR="00551700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7EDF" w:rsidRPr="005F3D79" w:rsidRDefault="00747EDF" w:rsidP="00790EF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747EDF" w:rsidRPr="005F3D79" w:rsidRDefault="00747EDF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1F3553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32125" cy="227393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63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63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51700">
              <w:rPr>
                <w:sz w:val="16"/>
                <w:szCs w:val="16"/>
              </w:rPr>
              <w:t>Пути движения внутри здания (двери).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51700">
              <w:rPr>
                <w:sz w:val="16"/>
                <w:szCs w:val="16"/>
              </w:rPr>
              <w:t>Зоны целевого назначения здания</w:t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46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2259965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462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551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– </w:t>
            </w:r>
            <w:r w:rsidR="005F71F8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 xml:space="preserve">8 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</w:tr>
    </w:tbl>
    <w:p w:rsidR="004F7651" w:rsidRPr="004F10F9" w:rsidRDefault="004F7651" w:rsidP="004F7651">
      <w:pPr>
        <w:jc w:val="center"/>
        <w:rPr>
          <w:sz w:val="2"/>
          <w:szCs w:val="2"/>
        </w:rPr>
      </w:pPr>
    </w:p>
    <w:tbl>
      <w:tblPr>
        <w:tblW w:w="1026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396"/>
        <w:gridCol w:w="4879"/>
      </w:tblGrid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760641">
            <w:pPr>
              <w:adjustRightInd w:val="0"/>
              <w:snapToGrid w:val="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46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61005" cy="222059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62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A959B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– </w:t>
            </w:r>
            <w:r w:rsidR="00504ABA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51700">
              <w:rPr>
                <w:sz w:val="16"/>
                <w:szCs w:val="16"/>
              </w:rPr>
              <w:t>Санитарно-гигиенические помещения.</w:t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32125" cy="22739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461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B70623" w:rsidP="006C2E66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61005" cy="2220595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461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51" w:rsidRPr="005F3D79" w:rsidTr="006C2E66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A959B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  <w:r w:rsidR="00504ABA">
              <w:t xml:space="preserve"> </w:t>
            </w:r>
            <w:r w:rsidR="00504ABA" w:rsidRPr="00504ABA">
              <w:rPr>
                <w:sz w:val="16"/>
                <w:szCs w:val="16"/>
              </w:rPr>
              <w:t>Информационные таблички. Брайль. Кнопка вызова персонала.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7651" w:rsidRPr="005F3D79" w:rsidRDefault="004F7651" w:rsidP="006C2E6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7651" w:rsidRPr="005F3D79" w:rsidRDefault="004F7651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A959B9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 xml:space="preserve">– </w:t>
            </w:r>
            <w:r w:rsidR="00504ABA" w:rsidRPr="00594481">
              <w:rPr>
                <w:sz w:val="16"/>
                <w:szCs w:val="16"/>
              </w:rPr>
              <w:t>Система информации</w:t>
            </w:r>
            <w:r w:rsidR="00504ABA">
              <w:rPr>
                <w:sz w:val="16"/>
                <w:szCs w:val="16"/>
              </w:rPr>
              <w:t>. Мнемосхема.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4F7651" w:rsidRPr="004F10F9" w:rsidRDefault="004F7651" w:rsidP="004F7651">
      <w:pPr>
        <w:jc w:val="center"/>
        <w:rPr>
          <w:sz w:val="2"/>
          <w:szCs w:val="2"/>
        </w:rPr>
      </w:pPr>
    </w:p>
    <w:tbl>
      <w:tblPr>
        <w:tblW w:w="1026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1"/>
        <w:gridCol w:w="396"/>
        <w:gridCol w:w="4879"/>
      </w:tblGrid>
      <w:tr w:rsidR="00B70623" w:rsidRPr="005F3D79" w:rsidTr="00CE170D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462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61005" cy="2220595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463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623" w:rsidRPr="005F3D79" w:rsidTr="00CE170D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504ABA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– </w:t>
            </w:r>
            <w:r w:rsidR="00504ABA" w:rsidRPr="00504ABA">
              <w:rPr>
                <w:sz w:val="16"/>
                <w:szCs w:val="16"/>
              </w:rPr>
              <w:t>Система информации. Индукционная петля.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3</w:t>
            </w:r>
            <w:r w:rsidR="00504ABA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 xml:space="preserve">. </w:t>
            </w:r>
            <w:r w:rsidR="00504ABA">
              <w:rPr>
                <w:sz w:val="16"/>
                <w:szCs w:val="16"/>
              </w:rPr>
              <w:t xml:space="preserve">Пиктограммы. </w:t>
            </w:r>
          </w:p>
        </w:tc>
      </w:tr>
      <w:tr w:rsidR="00B70623" w:rsidRPr="005F3D79" w:rsidTr="00CE170D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504ABA" w:rsidP="00CE170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22739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6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504ABA" w:rsidP="00CE170D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961005" cy="222059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64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623" w:rsidRPr="005F3D79" w:rsidTr="00CE170D">
        <w:trPr>
          <w:trHeight w:val="344"/>
        </w:trPr>
        <w:tc>
          <w:tcPr>
            <w:tcW w:w="499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504ABA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3</w:t>
            </w:r>
            <w:r w:rsidR="00504ABA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  <w:r w:rsidR="00504ABA">
              <w:t xml:space="preserve"> </w:t>
            </w:r>
            <w:r w:rsidR="00504ABA" w:rsidRPr="00504ABA">
              <w:rPr>
                <w:sz w:val="16"/>
                <w:szCs w:val="16"/>
              </w:rPr>
              <w:t>Брайль.</w:t>
            </w:r>
            <w:bookmarkStart w:id="0" w:name="_GoBack"/>
            <w:bookmarkEnd w:id="0"/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0623" w:rsidRPr="005F3D79" w:rsidRDefault="00B70623" w:rsidP="00CE170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879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B70623" w:rsidRPr="005F3D79" w:rsidRDefault="00B70623" w:rsidP="00504ABA">
            <w:pPr>
              <w:adjustRightInd w:val="0"/>
              <w:snapToGrid w:val="0"/>
              <w:ind w:right="-19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3</w:t>
            </w:r>
            <w:r w:rsidR="00504AB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– </w:t>
            </w:r>
            <w:r w:rsidRPr="00594481">
              <w:rPr>
                <w:sz w:val="16"/>
                <w:szCs w:val="16"/>
              </w:rPr>
              <w:t>Система информации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B70623" w:rsidRPr="004F10F9" w:rsidRDefault="00B70623" w:rsidP="00B70623">
      <w:pPr>
        <w:jc w:val="center"/>
        <w:rPr>
          <w:sz w:val="2"/>
          <w:szCs w:val="2"/>
        </w:rPr>
      </w:pPr>
    </w:p>
    <w:p w:rsidR="00422610" w:rsidRPr="004F10F9" w:rsidRDefault="00422610">
      <w:pPr>
        <w:jc w:val="center"/>
        <w:rPr>
          <w:sz w:val="2"/>
          <w:szCs w:val="2"/>
        </w:rPr>
      </w:pPr>
    </w:p>
    <w:sectPr w:rsidR="00422610" w:rsidRPr="004F10F9" w:rsidSect="003C1BD4">
      <w:headerReference w:type="default" r:id="rId42"/>
      <w:footerReference w:type="default" r:id="rId43"/>
      <w:pgSz w:w="11906" w:h="16838" w:code="9"/>
      <w:pgMar w:top="809" w:right="851" w:bottom="851" w:left="85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8C8" w:rsidRDefault="001C68C8">
      <w:r>
        <w:separator/>
      </w:r>
    </w:p>
  </w:endnote>
  <w:endnote w:type="continuationSeparator" w:id="0">
    <w:p w:rsidR="001C68C8" w:rsidRDefault="001C6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106145"/>
      <w:docPartObj>
        <w:docPartGallery w:val="Page Numbers (Bottom of Page)"/>
        <w:docPartUnique/>
      </w:docPartObj>
    </w:sdtPr>
    <w:sdtEndPr/>
    <w:sdtContent>
      <w:p w:rsidR="003615E9" w:rsidRDefault="003615E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ABA">
          <w:rPr>
            <w:noProof/>
          </w:rPr>
          <w:t>6</w:t>
        </w:r>
        <w:r>
          <w:fldChar w:fldCharType="end"/>
        </w:r>
      </w:p>
    </w:sdtContent>
  </w:sdt>
  <w:p w:rsidR="003615E9" w:rsidRPr="00325061" w:rsidRDefault="003615E9" w:rsidP="00692A2D">
    <w:pPr>
      <w:pStyle w:val="a5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8C8" w:rsidRDefault="001C68C8">
      <w:r>
        <w:separator/>
      </w:r>
    </w:p>
  </w:footnote>
  <w:footnote w:type="continuationSeparator" w:id="0">
    <w:p w:rsidR="001C68C8" w:rsidRDefault="001C6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5E9" w:rsidRPr="003621A5" w:rsidRDefault="003621A5" w:rsidP="003621A5">
    <w:pPr>
      <w:pStyle w:val="a4"/>
      <w:jc w:val="right"/>
    </w:pPr>
    <w:r w:rsidRPr="003621A5">
      <w:t>Приложение  - Фото-фиксация основных зон и элементов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44"/>
    <w:rsid w:val="000001BB"/>
    <w:rsid w:val="0000225C"/>
    <w:rsid w:val="000318D4"/>
    <w:rsid w:val="000361CD"/>
    <w:rsid w:val="000409F1"/>
    <w:rsid w:val="0004357B"/>
    <w:rsid w:val="000460E8"/>
    <w:rsid w:val="00057767"/>
    <w:rsid w:val="000660B4"/>
    <w:rsid w:val="00077A92"/>
    <w:rsid w:val="000876B1"/>
    <w:rsid w:val="000A1DCE"/>
    <w:rsid w:val="000A461F"/>
    <w:rsid w:val="000A5BA1"/>
    <w:rsid w:val="000B575B"/>
    <w:rsid w:val="000B6D61"/>
    <w:rsid w:val="000C0BCF"/>
    <w:rsid w:val="000D0455"/>
    <w:rsid w:val="000D1FA9"/>
    <w:rsid w:val="000D4EC9"/>
    <w:rsid w:val="000E14A3"/>
    <w:rsid w:val="000E3DE8"/>
    <w:rsid w:val="000E4F5A"/>
    <w:rsid w:val="000E54F3"/>
    <w:rsid w:val="000F1CE7"/>
    <w:rsid w:val="000F2CED"/>
    <w:rsid w:val="000F5E5E"/>
    <w:rsid w:val="000F711D"/>
    <w:rsid w:val="00102622"/>
    <w:rsid w:val="00103BB2"/>
    <w:rsid w:val="0010708E"/>
    <w:rsid w:val="00111198"/>
    <w:rsid w:val="0011211D"/>
    <w:rsid w:val="00117A6E"/>
    <w:rsid w:val="00120849"/>
    <w:rsid w:val="00131AC8"/>
    <w:rsid w:val="00134B4E"/>
    <w:rsid w:val="00151FA8"/>
    <w:rsid w:val="001563EB"/>
    <w:rsid w:val="00183202"/>
    <w:rsid w:val="00187A8E"/>
    <w:rsid w:val="00190380"/>
    <w:rsid w:val="00190E1E"/>
    <w:rsid w:val="001916CA"/>
    <w:rsid w:val="0019489F"/>
    <w:rsid w:val="00194F4F"/>
    <w:rsid w:val="001A0E65"/>
    <w:rsid w:val="001A55AF"/>
    <w:rsid w:val="001A795F"/>
    <w:rsid w:val="001B25BE"/>
    <w:rsid w:val="001C68C8"/>
    <w:rsid w:val="001D10A1"/>
    <w:rsid w:val="001D6723"/>
    <w:rsid w:val="001E5634"/>
    <w:rsid w:val="001F12F8"/>
    <w:rsid w:val="001F2A5D"/>
    <w:rsid w:val="001F2F12"/>
    <w:rsid w:val="001F3553"/>
    <w:rsid w:val="001F5B38"/>
    <w:rsid w:val="00206529"/>
    <w:rsid w:val="00220D9E"/>
    <w:rsid w:val="00225279"/>
    <w:rsid w:val="002357E1"/>
    <w:rsid w:val="00237319"/>
    <w:rsid w:val="002445AD"/>
    <w:rsid w:val="002516B6"/>
    <w:rsid w:val="0025550C"/>
    <w:rsid w:val="00261BD7"/>
    <w:rsid w:val="00265007"/>
    <w:rsid w:val="00265EB0"/>
    <w:rsid w:val="00273033"/>
    <w:rsid w:val="002738D3"/>
    <w:rsid w:val="00290B40"/>
    <w:rsid w:val="002A2644"/>
    <w:rsid w:val="002A5D2F"/>
    <w:rsid w:val="002B1035"/>
    <w:rsid w:val="002D6D4A"/>
    <w:rsid w:val="002D7C6A"/>
    <w:rsid w:val="002E3BE0"/>
    <w:rsid w:val="002F6743"/>
    <w:rsid w:val="002F7B28"/>
    <w:rsid w:val="0030190A"/>
    <w:rsid w:val="00310485"/>
    <w:rsid w:val="00317F3A"/>
    <w:rsid w:val="00321264"/>
    <w:rsid w:val="00325061"/>
    <w:rsid w:val="00325A1F"/>
    <w:rsid w:val="00325C3E"/>
    <w:rsid w:val="00331FDF"/>
    <w:rsid w:val="00332C12"/>
    <w:rsid w:val="00340794"/>
    <w:rsid w:val="003435D7"/>
    <w:rsid w:val="00347EAC"/>
    <w:rsid w:val="00350A7D"/>
    <w:rsid w:val="003615E9"/>
    <w:rsid w:val="003621A5"/>
    <w:rsid w:val="003639F7"/>
    <w:rsid w:val="00381EF3"/>
    <w:rsid w:val="003843EE"/>
    <w:rsid w:val="0039592C"/>
    <w:rsid w:val="003C1BD4"/>
    <w:rsid w:val="003D33D5"/>
    <w:rsid w:val="003E1191"/>
    <w:rsid w:val="003E1D76"/>
    <w:rsid w:val="003E2D31"/>
    <w:rsid w:val="003F51A4"/>
    <w:rsid w:val="003F6704"/>
    <w:rsid w:val="004006AA"/>
    <w:rsid w:val="00403BC6"/>
    <w:rsid w:val="00405578"/>
    <w:rsid w:val="00422610"/>
    <w:rsid w:val="00422D54"/>
    <w:rsid w:val="00434011"/>
    <w:rsid w:val="00436DD8"/>
    <w:rsid w:val="00450467"/>
    <w:rsid w:val="004521EC"/>
    <w:rsid w:val="00461A29"/>
    <w:rsid w:val="004735C2"/>
    <w:rsid w:val="00480FA6"/>
    <w:rsid w:val="00483743"/>
    <w:rsid w:val="00491A67"/>
    <w:rsid w:val="004A0094"/>
    <w:rsid w:val="004B4483"/>
    <w:rsid w:val="004B4DED"/>
    <w:rsid w:val="004B7F46"/>
    <w:rsid w:val="004C0879"/>
    <w:rsid w:val="004C3E78"/>
    <w:rsid w:val="004C7B31"/>
    <w:rsid w:val="004D5FC1"/>
    <w:rsid w:val="004E2C9B"/>
    <w:rsid w:val="004F10F9"/>
    <w:rsid w:val="004F4787"/>
    <w:rsid w:val="004F7651"/>
    <w:rsid w:val="00504ABA"/>
    <w:rsid w:val="00512166"/>
    <w:rsid w:val="00524AFC"/>
    <w:rsid w:val="005411F7"/>
    <w:rsid w:val="00541BB6"/>
    <w:rsid w:val="00546257"/>
    <w:rsid w:val="00551700"/>
    <w:rsid w:val="00551DC1"/>
    <w:rsid w:val="005565E9"/>
    <w:rsid w:val="00560016"/>
    <w:rsid w:val="00561E7C"/>
    <w:rsid w:val="0057554B"/>
    <w:rsid w:val="00575B57"/>
    <w:rsid w:val="00582E9D"/>
    <w:rsid w:val="00583387"/>
    <w:rsid w:val="00584AF8"/>
    <w:rsid w:val="00594481"/>
    <w:rsid w:val="005A23C1"/>
    <w:rsid w:val="005B2AE4"/>
    <w:rsid w:val="005B6AC5"/>
    <w:rsid w:val="005E69E3"/>
    <w:rsid w:val="005F3D79"/>
    <w:rsid w:val="005F4F69"/>
    <w:rsid w:val="005F71F8"/>
    <w:rsid w:val="00612AF2"/>
    <w:rsid w:val="00613F26"/>
    <w:rsid w:val="00620B46"/>
    <w:rsid w:val="006366D0"/>
    <w:rsid w:val="00636C51"/>
    <w:rsid w:val="00642E7F"/>
    <w:rsid w:val="00665783"/>
    <w:rsid w:val="00675578"/>
    <w:rsid w:val="0068426A"/>
    <w:rsid w:val="00692A2D"/>
    <w:rsid w:val="006957F8"/>
    <w:rsid w:val="00697FF9"/>
    <w:rsid w:val="006A430B"/>
    <w:rsid w:val="006A4D0D"/>
    <w:rsid w:val="006C4CB5"/>
    <w:rsid w:val="006D6D48"/>
    <w:rsid w:val="006F0737"/>
    <w:rsid w:val="006F2FEE"/>
    <w:rsid w:val="00700D20"/>
    <w:rsid w:val="0070325A"/>
    <w:rsid w:val="00703C32"/>
    <w:rsid w:val="0071754B"/>
    <w:rsid w:val="00725FA3"/>
    <w:rsid w:val="00730A6B"/>
    <w:rsid w:val="007354FD"/>
    <w:rsid w:val="00747EDF"/>
    <w:rsid w:val="00752232"/>
    <w:rsid w:val="007539A3"/>
    <w:rsid w:val="00760641"/>
    <w:rsid w:val="00773AA5"/>
    <w:rsid w:val="0077523A"/>
    <w:rsid w:val="007930CC"/>
    <w:rsid w:val="007968EC"/>
    <w:rsid w:val="007A2358"/>
    <w:rsid w:val="007A33CF"/>
    <w:rsid w:val="007A57C9"/>
    <w:rsid w:val="007A5CEC"/>
    <w:rsid w:val="007A77A4"/>
    <w:rsid w:val="007B4AFA"/>
    <w:rsid w:val="007B7643"/>
    <w:rsid w:val="007B7F39"/>
    <w:rsid w:val="007C3B17"/>
    <w:rsid w:val="007C45F6"/>
    <w:rsid w:val="007E0B02"/>
    <w:rsid w:val="007E2008"/>
    <w:rsid w:val="007E3B30"/>
    <w:rsid w:val="007E7324"/>
    <w:rsid w:val="00802190"/>
    <w:rsid w:val="00807984"/>
    <w:rsid w:val="008266BE"/>
    <w:rsid w:val="008405AA"/>
    <w:rsid w:val="0084158B"/>
    <w:rsid w:val="00852C12"/>
    <w:rsid w:val="00866544"/>
    <w:rsid w:val="00873051"/>
    <w:rsid w:val="00873D1E"/>
    <w:rsid w:val="008826D5"/>
    <w:rsid w:val="00882D6D"/>
    <w:rsid w:val="0089211E"/>
    <w:rsid w:val="008A562D"/>
    <w:rsid w:val="008A771B"/>
    <w:rsid w:val="008C7415"/>
    <w:rsid w:val="008F12A0"/>
    <w:rsid w:val="008F7E26"/>
    <w:rsid w:val="0090143E"/>
    <w:rsid w:val="00905664"/>
    <w:rsid w:val="009147F1"/>
    <w:rsid w:val="00917201"/>
    <w:rsid w:val="00921ED1"/>
    <w:rsid w:val="00930407"/>
    <w:rsid w:val="00931168"/>
    <w:rsid w:val="0094449C"/>
    <w:rsid w:val="009731DA"/>
    <w:rsid w:val="009754E8"/>
    <w:rsid w:val="00977A26"/>
    <w:rsid w:val="009823B8"/>
    <w:rsid w:val="00983315"/>
    <w:rsid w:val="00991140"/>
    <w:rsid w:val="009A5131"/>
    <w:rsid w:val="009A5D9F"/>
    <w:rsid w:val="009D6851"/>
    <w:rsid w:val="009E5219"/>
    <w:rsid w:val="009F431D"/>
    <w:rsid w:val="00A01D88"/>
    <w:rsid w:val="00A021ED"/>
    <w:rsid w:val="00A03B88"/>
    <w:rsid w:val="00A244A4"/>
    <w:rsid w:val="00A249E3"/>
    <w:rsid w:val="00A25388"/>
    <w:rsid w:val="00A3559E"/>
    <w:rsid w:val="00A41191"/>
    <w:rsid w:val="00A565CB"/>
    <w:rsid w:val="00A5694B"/>
    <w:rsid w:val="00A76B10"/>
    <w:rsid w:val="00A94CC4"/>
    <w:rsid w:val="00A959B9"/>
    <w:rsid w:val="00AA03DF"/>
    <w:rsid w:val="00AA3474"/>
    <w:rsid w:val="00AA474B"/>
    <w:rsid w:val="00AA61FC"/>
    <w:rsid w:val="00AA7C37"/>
    <w:rsid w:val="00AC0ABD"/>
    <w:rsid w:val="00AC4DA0"/>
    <w:rsid w:val="00AC68EB"/>
    <w:rsid w:val="00AD2923"/>
    <w:rsid w:val="00AD6A88"/>
    <w:rsid w:val="00AD7545"/>
    <w:rsid w:val="00AE1899"/>
    <w:rsid w:val="00AE598B"/>
    <w:rsid w:val="00AE5AE3"/>
    <w:rsid w:val="00AF7D68"/>
    <w:rsid w:val="00B03581"/>
    <w:rsid w:val="00B07F1D"/>
    <w:rsid w:val="00B10299"/>
    <w:rsid w:val="00B315ED"/>
    <w:rsid w:val="00B32365"/>
    <w:rsid w:val="00B52ABC"/>
    <w:rsid w:val="00B53ABB"/>
    <w:rsid w:val="00B54D5C"/>
    <w:rsid w:val="00B70623"/>
    <w:rsid w:val="00B70AD7"/>
    <w:rsid w:val="00B75AEA"/>
    <w:rsid w:val="00B82BD0"/>
    <w:rsid w:val="00B9282C"/>
    <w:rsid w:val="00B9507A"/>
    <w:rsid w:val="00B954B0"/>
    <w:rsid w:val="00BA4619"/>
    <w:rsid w:val="00BA7935"/>
    <w:rsid w:val="00BB4E5A"/>
    <w:rsid w:val="00BB717C"/>
    <w:rsid w:val="00BB729B"/>
    <w:rsid w:val="00BC353A"/>
    <w:rsid w:val="00BC705C"/>
    <w:rsid w:val="00BD79A1"/>
    <w:rsid w:val="00BE0212"/>
    <w:rsid w:val="00BF4A04"/>
    <w:rsid w:val="00C06C47"/>
    <w:rsid w:val="00C12E65"/>
    <w:rsid w:val="00C13A94"/>
    <w:rsid w:val="00C223E2"/>
    <w:rsid w:val="00C24819"/>
    <w:rsid w:val="00C263D9"/>
    <w:rsid w:val="00C309C6"/>
    <w:rsid w:val="00C32635"/>
    <w:rsid w:val="00C416E5"/>
    <w:rsid w:val="00C52DFF"/>
    <w:rsid w:val="00C628C1"/>
    <w:rsid w:val="00C7257B"/>
    <w:rsid w:val="00C7598D"/>
    <w:rsid w:val="00CA0342"/>
    <w:rsid w:val="00CA1D87"/>
    <w:rsid w:val="00CA7A51"/>
    <w:rsid w:val="00CB5CB1"/>
    <w:rsid w:val="00CC1DF5"/>
    <w:rsid w:val="00CC3EE9"/>
    <w:rsid w:val="00CD1B6C"/>
    <w:rsid w:val="00CD335D"/>
    <w:rsid w:val="00CD5B62"/>
    <w:rsid w:val="00CF08DC"/>
    <w:rsid w:val="00CF3BE4"/>
    <w:rsid w:val="00CF4B6E"/>
    <w:rsid w:val="00CF79C5"/>
    <w:rsid w:val="00D001E9"/>
    <w:rsid w:val="00D03F6A"/>
    <w:rsid w:val="00D111D5"/>
    <w:rsid w:val="00D17E1A"/>
    <w:rsid w:val="00D210EB"/>
    <w:rsid w:val="00D37C28"/>
    <w:rsid w:val="00D54D21"/>
    <w:rsid w:val="00D57E34"/>
    <w:rsid w:val="00D62889"/>
    <w:rsid w:val="00DA49C5"/>
    <w:rsid w:val="00DC3EFB"/>
    <w:rsid w:val="00DE12E2"/>
    <w:rsid w:val="00DE4DDC"/>
    <w:rsid w:val="00DF6A61"/>
    <w:rsid w:val="00E00A17"/>
    <w:rsid w:val="00E05B7B"/>
    <w:rsid w:val="00E0762D"/>
    <w:rsid w:val="00E14F2F"/>
    <w:rsid w:val="00E244B4"/>
    <w:rsid w:val="00E3528A"/>
    <w:rsid w:val="00E46BBD"/>
    <w:rsid w:val="00E56BBE"/>
    <w:rsid w:val="00E62036"/>
    <w:rsid w:val="00E7409D"/>
    <w:rsid w:val="00E8044D"/>
    <w:rsid w:val="00E84A28"/>
    <w:rsid w:val="00EA7B7E"/>
    <w:rsid w:val="00EB277A"/>
    <w:rsid w:val="00EB4D74"/>
    <w:rsid w:val="00EB642A"/>
    <w:rsid w:val="00EC1BE4"/>
    <w:rsid w:val="00ED2F03"/>
    <w:rsid w:val="00ED43AF"/>
    <w:rsid w:val="00EE69AE"/>
    <w:rsid w:val="00EF10A1"/>
    <w:rsid w:val="00EF1925"/>
    <w:rsid w:val="00EF6D85"/>
    <w:rsid w:val="00F0253B"/>
    <w:rsid w:val="00F0449E"/>
    <w:rsid w:val="00F30A77"/>
    <w:rsid w:val="00F30C4C"/>
    <w:rsid w:val="00F35222"/>
    <w:rsid w:val="00F36D05"/>
    <w:rsid w:val="00F36FC7"/>
    <w:rsid w:val="00F44880"/>
    <w:rsid w:val="00F5631A"/>
    <w:rsid w:val="00F574D7"/>
    <w:rsid w:val="00F62709"/>
    <w:rsid w:val="00F629AE"/>
    <w:rsid w:val="00F643F0"/>
    <w:rsid w:val="00F768F1"/>
    <w:rsid w:val="00F80E19"/>
    <w:rsid w:val="00F906D4"/>
    <w:rsid w:val="00F91256"/>
    <w:rsid w:val="00F94640"/>
    <w:rsid w:val="00FA78E8"/>
    <w:rsid w:val="00FC5069"/>
    <w:rsid w:val="00FD4876"/>
    <w:rsid w:val="00FE0382"/>
    <w:rsid w:val="00FE1035"/>
    <w:rsid w:val="00FE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9294A5"/>
  <w15:docId w15:val="{06810F5C-D868-417B-B481-EDBAE7B4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92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92A2D"/>
  </w:style>
  <w:style w:type="paragraph" w:styleId="a8">
    <w:name w:val="Balloon Text"/>
    <w:basedOn w:val="a"/>
    <w:link w:val="a9"/>
    <w:uiPriority w:val="99"/>
    <w:semiHidden/>
    <w:unhideWhenUsed/>
    <w:rsid w:val="007539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39A3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3C1B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2;&#1084;\&#1056;&#1072;&#1073;&#1086;&#1095;&#1080;&#1081;%20&#1089;&#1090;&#1086;&#1083;\&#1053;%20&#1072;&#1090;&#1072;&#1096;&#1072;%20&#1088;&#1072;&#1073;&#1086;&#1090;&#1072;%202010\&#1092;&#1086;&#1090;&#1086;%20&#1055;&#1086;&#1076;&#1074;&#1086;&#1081;&#1089;&#1082;&#1086;&#1075;&#1086;,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3FB9F-4E49-42CB-906F-3CD2C48B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фото Подвойского,16</Template>
  <TotalTime>238</TotalTime>
  <Pages>6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Your User Name</dc:creator>
  <cp:lastModifiedBy>Максим</cp:lastModifiedBy>
  <cp:revision>34</cp:revision>
  <cp:lastPrinted>2021-09-01T11:24:00Z</cp:lastPrinted>
  <dcterms:created xsi:type="dcterms:W3CDTF">2019-09-09T10:02:00Z</dcterms:created>
  <dcterms:modified xsi:type="dcterms:W3CDTF">2022-08-04T14:58:00Z</dcterms:modified>
</cp:coreProperties>
</file>